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708A" w:rsidRPr="004A52AE" w:rsidRDefault="00EC708A" w:rsidP="00D57D0F">
      <w:pPr>
        <w:pStyle w:val="NoSpacing"/>
        <w:outlineLvl w:val="0"/>
        <w:rPr>
          <w:b/>
        </w:rPr>
      </w:pPr>
      <w:r w:rsidRPr="004A52AE">
        <w:rPr>
          <w:b/>
        </w:rPr>
        <w:t xml:space="preserve">                        ПРОВЕРОЧНАЯ   РАБОТА   ПО  ПЬЕСЕ  Н. В. ГОГОЛЯ   «РЕВИЗОР»</w:t>
      </w:r>
    </w:p>
    <w:p w:rsidR="00EC708A" w:rsidRDefault="00EC708A" w:rsidP="00024B44">
      <w:pPr>
        <w:pStyle w:val="NoSpacing"/>
      </w:pPr>
    </w:p>
    <w:p w:rsidR="00EC708A" w:rsidRPr="00A836F5" w:rsidRDefault="00EC708A" w:rsidP="00D57D0F">
      <w:pPr>
        <w:pStyle w:val="NoSpacing"/>
        <w:outlineLvl w:val="0"/>
        <w:rPr>
          <w:b/>
          <w:u w:val="single"/>
        </w:rPr>
      </w:pPr>
      <w:r>
        <w:rPr>
          <w:b/>
          <w:u w:val="single"/>
        </w:rPr>
        <w:t xml:space="preserve">       </w:t>
      </w:r>
      <w:r w:rsidRPr="00A836F5">
        <w:rPr>
          <w:b/>
          <w:u w:val="single"/>
        </w:rPr>
        <w:t xml:space="preserve"> Вариант № 1</w:t>
      </w:r>
    </w:p>
    <w:p w:rsidR="00EC708A" w:rsidRPr="00D57D0F" w:rsidRDefault="00EC708A" w:rsidP="00024B44">
      <w:pPr>
        <w:pStyle w:val="NoSpacing"/>
        <w:numPr>
          <w:ilvl w:val="0"/>
          <w:numId w:val="1"/>
        </w:numPr>
      </w:pPr>
      <w:r w:rsidRPr="00D57D0F">
        <w:t>Над  чем  Н. В. Гоголь  смеётся в  «Ревизоре»?</w:t>
      </w:r>
    </w:p>
    <w:p w:rsidR="00EC708A" w:rsidRPr="00D57D0F" w:rsidRDefault="00EC708A" w:rsidP="00024B44">
      <w:pPr>
        <w:pStyle w:val="NoSpacing"/>
        <w:numPr>
          <w:ilvl w:val="0"/>
          <w:numId w:val="1"/>
        </w:numPr>
      </w:pPr>
      <w:r w:rsidRPr="00D57D0F">
        <w:t>Кто  из  чиновников  особенно  боится  ревизора  и  почему?</w:t>
      </w:r>
    </w:p>
    <w:p w:rsidR="00EC708A" w:rsidRPr="00D57D0F" w:rsidRDefault="00EC708A" w:rsidP="00024B44">
      <w:pPr>
        <w:pStyle w:val="NoSpacing"/>
        <w:numPr>
          <w:ilvl w:val="0"/>
          <w:numId w:val="1"/>
        </w:numPr>
      </w:pPr>
      <w:r w:rsidRPr="00D57D0F">
        <w:t>Как  фантазии  Хлестакова  о  столичной  жизни  связаны  с  его  желанием  выдать  себя  за  значительное  лицо?</w:t>
      </w:r>
    </w:p>
    <w:p w:rsidR="00EC708A" w:rsidRPr="00D57D0F" w:rsidRDefault="00EC708A" w:rsidP="00024B44">
      <w:pPr>
        <w:pStyle w:val="NoSpacing"/>
        <w:numPr>
          <w:ilvl w:val="0"/>
          <w:numId w:val="1"/>
        </w:numPr>
      </w:pPr>
      <w:r w:rsidRPr="00D57D0F">
        <w:t>О  чём  мечтает  городничий,  благословив  дочь  замуж  за Хлестакова?</w:t>
      </w:r>
    </w:p>
    <w:p w:rsidR="00EC708A" w:rsidRPr="00D57D0F" w:rsidRDefault="00EC708A" w:rsidP="00024B44">
      <w:pPr>
        <w:pStyle w:val="NoSpacing"/>
        <w:numPr>
          <w:ilvl w:val="0"/>
          <w:numId w:val="1"/>
        </w:numPr>
      </w:pPr>
      <w:r w:rsidRPr="00D57D0F">
        <w:t>В  чём  современность  пьесы  «Ревизор»?</w:t>
      </w:r>
    </w:p>
    <w:p w:rsidR="00EC708A" w:rsidRPr="00D57D0F" w:rsidRDefault="00EC708A" w:rsidP="00024B44">
      <w:pPr>
        <w:pStyle w:val="NoSpacing"/>
        <w:numPr>
          <w:ilvl w:val="0"/>
          <w:numId w:val="1"/>
        </w:numPr>
      </w:pPr>
      <w:r w:rsidRPr="00D57D0F">
        <w:t xml:space="preserve">Исходя  из  характеристики  героя,  укажите  его  имя: ограниченность  образования,   высокомерие,  страсть  к  философствованию,  трусость,  взяточничество,  лицемерие.  </w:t>
      </w:r>
    </w:p>
    <w:p w:rsidR="00EC708A" w:rsidRPr="00D57D0F" w:rsidRDefault="00EC708A" w:rsidP="00024B44">
      <w:pPr>
        <w:pStyle w:val="NoSpacing"/>
        <w:numPr>
          <w:ilvl w:val="0"/>
          <w:numId w:val="1"/>
        </w:numPr>
      </w:pPr>
      <w:r w:rsidRPr="00D57D0F">
        <w:t>Напишите  монолог  героя: «Что  будет  рассказывать  Хлестаков  соседям – помещикам  о  своём  пребывании  в  городе?»</w:t>
      </w:r>
    </w:p>
    <w:p w:rsidR="00EC708A" w:rsidRPr="00D57D0F" w:rsidRDefault="00EC708A" w:rsidP="00024B44">
      <w:pPr>
        <w:pStyle w:val="NoSpacing"/>
        <w:ind w:left="360"/>
      </w:pPr>
    </w:p>
    <w:p w:rsidR="00EC708A" w:rsidRPr="00A836F5" w:rsidRDefault="00EC708A" w:rsidP="00D57D0F">
      <w:pPr>
        <w:pStyle w:val="NoSpacing"/>
        <w:ind w:left="360"/>
        <w:outlineLvl w:val="0"/>
        <w:rPr>
          <w:b/>
          <w:u w:val="words"/>
        </w:rPr>
      </w:pPr>
      <w:r w:rsidRPr="00A836F5">
        <w:rPr>
          <w:b/>
          <w:u w:val="words"/>
        </w:rPr>
        <w:t xml:space="preserve">                                                              Вариант  № 2</w:t>
      </w:r>
    </w:p>
    <w:p w:rsidR="00EC708A" w:rsidRPr="00D57D0F" w:rsidRDefault="00EC708A" w:rsidP="00024B44">
      <w:pPr>
        <w:pStyle w:val="NoSpacing"/>
        <w:numPr>
          <w:ilvl w:val="0"/>
          <w:numId w:val="2"/>
        </w:numPr>
      </w:pPr>
      <w:r w:rsidRPr="00D57D0F">
        <w:t>Как  вы  понимаете  смысл  пословицы – эпиграфа:  «На  зеркало  неча  пенять,  коли  рожа  крива»?</w:t>
      </w:r>
    </w:p>
    <w:p w:rsidR="00EC708A" w:rsidRPr="00D57D0F" w:rsidRDefault="00EC708A" w:rsidP="00024B44">
      <w:pPr>
        <w:pStyle w:val="NoSpacing"/>
        <w:numPr>
          <w:ilvl w:val="0"/>
          <w:numId w:val="2"/>
        </w:numPr>
      </w:pPr>
      <w:r w:rsidRPr="00D57D0F">
        <w:t>Почему  Добчинский  и  Бобчинский  приняли  Хлестакова  за  ревизора?</w:t>
      </w:r>
    </w:p>
    <w:p w:rsidR="00EC708A" w:rsidRPr="00D57D0F" w:rsidRDefault="00EC708A" w:rsidP="00024B44">
      <w:pPr>
        <w:pStyle w:val="NoSpacing"/>
        <w:numPr>
          <w:ilvl w:val="0"/>
          <w:numId w:val="2"/>
        </w:numPr>
      </w:pPr>
      <w:r w:rsidRPr="00D57D0F">
        <w:t>Каково  жизненное  кредо  Хлестакова?</w:t>
      </w:r>
    </w:p>
    <w:p w:rsidR="00EC708A" w:rsidRPr="00D57D0F" w:rsidRDefault="00EC708A" w:rsidP="00024B44">
      <w:pPr>
        <w:pStyle w:val="NoSpacing"/>
        <w:numPr>
          <w:ilvl w:val="0"/>
          <w:numId w:val="2"/>
        </w:numPr>
      </w:pPr>
      <w:r w:rsidRPr="00D57D0F">
        <w:t>Чем  особенно  обескуражен  городничий  после  разоблачения  Хлестакова?</w:t>
      </w:r>
    </w:p>
    <w:p w:rsidR="00EC708A" w:rsidRPr="00D57D0F" w:rsidRDefault="00EC708A" w:rsidP="00024B44">
      <w:pPr>
        <w:pStyle w:val="NoSpacing"/>
        <w:numPr>
          <w:ilvl w:val="0"/>
          <w:numId w:val="2"/>
        </w:numPr>
      </w:pPr>
      <w:r w:rsidRPr="00D57D0F">
        <w:t>Почему  Гоголя  называли  обличителем  России?</w:t>
      </w:r>
    </w:p>
    <w:p w:rsidR="00EC708A" w:rsidRPr="00D57D0F" w:rsidRDefault="00EC708A" w:rsidP="00024B44">
      <w:pPr>
        <w:pStyle w:val="NoSpacing"/>
        <w:numPr>
          <w:ilvl w:val="0"/>
          <w:numId w:val="2"/>
        </w:numPr>
      </w:pPr>
      <w:r w:rsidRPr="00D57D0F">
        <w:t>Исходя  из  характеристики  героя, укажите  его  имя: казнокрадство,  взяточничество,  доносы,  безделье,  беспечность,  легкомыслие.</w:t>
      </w:r>
    </w:p>
    <w:p w:rsidR="00EC708A" w:rsidRPr="00D57D0F" w:rsidRDefault="00EC708A" w:rsidP="00024B44">
      <w:pPr>
        <w:pStyle w:val="NoSpacing"/>
        <w:numPr>
          <w:ilvl w:val="0"/>
          <w:numId w:val="2"/>
        </w:numPr>
      </w:pPr>
      <w:r w:rsidRPr="00D57D0F">
        <w:t>Пофантазируйте  и  кратко  напишите  новый  вариант  развития  действия  комедии,  когда  Хлестаков,  войдя  в  роль  ревизора,  отказывается  уезжать. Чем  это  могло  для  него  закончиться?</w:t>
      </w:r>
    </w:p>
    <w:p w:rsidR="00EC708A" w:rsidRPr="00A836F5" w:rsidRDefault="00EC708A" w:rsidP="00D37C49">
      <w:pPr>
        <w:pStyle w:val="NoSpacing"/>
        <w:ind w:left="360"/>
        <w:rPr>
          <w:b/>
        </w:rPr>
      </w:pPr>
    </w:p>
    <w:p w:rsidR="00EC708A" w:rsidRPr="00A836F5" w:rsidRDefault="00EC708A" w:rsidP="00D57D0F">
      <w:pPr>
        <w:pStyle w:val="NoSpacing"/>
        <w:ind w:left="360"/>
        <w:outlineLvl w:val="0"/>
        <w:rPr>
          <w:b/>
          <w:u w:val="single"/>
        </w:rPr>
      </w:pPr>
      <w:r w:rsidRPr="00A836F5">
        <w:rPr>
          <w:b/>
        </w:rPr>
        <w:t xml:space="preserve">                                                               </w:t>
      </w:r>
      <w:r w:rsidRPr="00A836F5">
        <w:rPr>
          <w:b/>
          <w:u w:val="single"/>
        </w:rPr>
        <w:t>Вариант  № 3</w:t>
      </w:r>
    </w:p>
    <w:p w:rsidR="00EC708A" w:rsidRPr="00D57D0F" w:rsidRDefault="00EC708A" w:rsidP="00D37C49">
      <w:pPr>
        <w:pStyle w:val="NoSpacing"/>
        <w:numPr>
          <w:ilvl w:val="0"/>
          <w:numId w:val="3"/>
        </w:numPr>
      </w:pPr>
      <w:r w:rsidRPr="00D57D0F">
        <w:t>Кто  подсказал  Гоголю   сюжет  о  мнимом  ревизоре?  Почему этот  анекдот  писатель  назвал  чисто  русским?</w:t>
      </w:r>
    </w:p>
    <w:p w:rsidR="00EC708A" w:rsidRPr="00D57D0F" w:rsidRDefault="00EC708A" w:rsidP="00D37C49">
      <w:pPr>
        <w:pStyle w:val="NoSpacing"/>
        <w:numPr>
          <w:ilvl w:val="0"/>
          <w:numId w:val="3"/>
        </w:numPr>
      </w:pPr>
      <w:r w:rsidRPr="00D57D0F">
        <w:t>Какие  указания  даёт  городничий  своим  подчинённым  накануне  приезда  ревизора?</w:t>
      </w:r>
    </w:p>
    <w:p w:rsidR="00EC708A" w:rsidRPr="00D57D0F" w:rsidRDefault="00EC708A" w:rsidP="00D37C49">
      <w:pPr>
        <w:pStyle w:val="NoSpacing"/>
        <w:numPr>
          <w:ilvl w:val="0"/>
          <w:numId w:val="3"/>
        </w:numPr>
      </w:pPr>
      <w:r w:rsidRPr="00D57D0F">
        <w:t>Как  меняется  поведение  Хлестакова  после  того  как  он  догадался,  что  его  принимают  за  проверяющего?</w:t>
      </w:r>
    </w:p>
    <w:p w:rsidR="00EC708A" w:rsidRPr="00D57D0F" w:rsidRDefault="00EC708A" w:rsidP="00D37C49">
      <w:pPr>
        <w:pStyle w:val="NoSpacing"/>
        <w:numPr>
          <w:ilvl w:val="0"/>
          <w:numId w:val="3"/>
        </w:numPr>
      </w:pPr>
      <w:r w:rsidRPr="00D57D0F">
        <w:t>Что  является  развязкой  комедии?</w:t>
      </w:r>
    </w:p>
    <w:p w:rsidR="00EC708A" w:rsidRPr="00D57D0F" w:rsidRDefault="00EC708A" w:rsidP="00D37C49">
      <w:pPr>
        <w:pStyle w:val="NoSpacing"/>
        <w:numPr>
          <w:ilvl w:val="0"/>
          <w:numId w:val="3"/>
        </w:numPr>
      </w:pPr>
      <w:r w:rsidRPr="00D57D0F">
        <w:t>Как  объяснить  ухаживания  Хлестакова  за  Анной  Андреевной  и  Марьей  Антоновной  одновременно?</w:t>
      </w:r>
    </w:p>
    <w:p w:rsidR="00EC708A" w:rsidRPr="00D57D0F" w:rsidRDefault="00EC708A" w:rsidP="00D37C49">
      <w:pPr>
        <w:pStyle w:val="NoSpacing"/>
        <w:numPr>
          <w:ilvl w:val="0"/>
          <w:numId w:val="3"/>
        </w:numPr>
      </w:pPr>
      <w:r w:rsidRPr="00D57D0F">
        <w:t>Исходя  из  характеристики  героя,  укажите  его  имя:  трусость,  безынициативность,  забитость.</w:t>
      </w:r>
    </w:p>
    <w:p w:rsidR="00EC708A" w:rsidRPr="00D57D0F" w:rsidRDefault="00EC708A" w:rsidP="00D37C49">
      <w:pPr>
        <w:pStyle w:val="NoSpacing"/>
        <w:numPr>
          <w:ilvl w:val="0"/>
          <w:numId w:val="3"/>
        </w:numPr>
      </w:pPr>
      <w:r w:rsidRPr="00D57D0F">
        <w:t>Напишите   свои  «Замечания  для  актёра,  играющего  Хлестакова».</w:t>
      </w:r>
    </w:p>
    <w:p w:rsidR="00EC708A" w:rsidRPr="00A836F5" w:rsidRDefault="00EC708A" w:rsidP="009B2B60">
      <w:pPr>
        <w:pStyle w:val="NoSpacing"/>
        <w:ind w:left="360"/>
        <w:rPr>
          <w:b/>
        </w:rPr>
      </w:pPr>
    </w:p>
    <w:p w:rsidR="00EC708A" w:rsidRPr="00A836F5" w:rsidRDefault="00EC708A" w:rsidP="00D57D0F">
      <w:pPr>
        <w:pStyle w:val="NoSpacing"/>
        <w:ind w:left="360"/>
        <w:outlineLvl w:val="0"/>
        <w:rPr>
          <w:b/>
          <w:u w:val="words"/>
        </w:rPr>
      </w:pPr>
      <w:r w:rsidRPr="00A836F5">
        <w:rPr>
          <w:b/>
        </w:rPr>
        <w:t xml:space="preserve">                                                                </w:t>
      </w:r>
      <w:r w:rsidRPr="00A836F5">
        <w:rPr>
          <w:b/>
          <w:u w:val="words"/>
        </w:rPr>
        <w:t>Вариант № 4</w:t>
      </w:r>
    </w:p>
    <w:p w:rsidR="00EC708A" w:rsidRPr="00D57D0F" w:rsidRDefault="00EC708A" w:rsidP="009B2B60">
      <w:pPr>
        <w:pStyle w:val="NoSpacing"/>
        <w:numPr>
          <w:ilvl w:val="0"/>
          <w:numId w:val="4"/>
        </w:numPr>
      </w:pPr>
      <w:r w:rsidRPr="00D57D0F">
        <w:t>Что  лежит  в  основе  взаимоотношений  в  мире  чиновников?</w:t>
      </w:r>
    </w:p>
    <w:p w:rsidR="00EC708A" w:rsidRPr="00D57D0F" w:rsidRDefault="00EC708A" w:rsidP="009B2B60">
      <w:pPr>
        <w:pStyle w:val="NoSpacing"/>
        <w:numPr>
          <w:ilvl w:val="0"/>
          <w:numId w:val="4"/>
        </w:numPr>
      </w:pPr>
      <w:r w:rsidRPr="00D57D0F">
        <w:t>Чего  боится  каждый   из  героев  пьесы?</w:t>
      </w:r>
    </w:p>
    <w:p w:rsidR="00EC708A" w:rsidRPr="00D57D0F" w:rsidRDefault="00EC708A" w:rsidP="009B2B60">
      <w:pPr>
        <w:pStyle w:val="NoSpacing"/>
        <w:numPr>
          <w:ilvl w:val="0"/>
          <w:numId w:val="4"/>
        </w:numPr>
      </w:pPr>
      <w:r w:rsidRPr="00D57D0F">
        <w:t>Как  Хлестаков   превращается  из  «фитюльки  в  ревизора»?</w:t>
      </w:r>
    </w:p>
    <w:p w:rsidR="00EC708A" w:rsidRPr="00D57D0F" w:rsidRDefault="00EC708A" w:rsidP="009B2B60">
      <w:pPr>
        <w:pStyle w:val="NoSpacing"/>
        <w:numPr>
          <w:ilvl w:val="0"/>
          <w:numId w:val="4"/>
        </w:numPr>
      </w:pPr>
      <w:r w:rsidRPr="00D57D0F">
        <w:t>Почему все  верят  Хлестакову?  Что  подогревает  размах  болтовни  героя?</w:t>
      </w:r>
    </w:p>
    <w:p w:rsidR="00EC708A" w:rsidRPr="00D57D0F" w:rsidRDefault="00EC708A" w:rsidP="009B2B60">
      <w:pPr>
        <w:pStyle w:val="NoSpacing"/>
        <w:numPr>
          <w:ilvl w:val="0"/>
          <w:numId w:val="4"/>
        </w:numPr>
      </w:pPr>
      <w:r w:rsidRPr="00D57D0F">
        <w:t>Как  характеризует  чиновников    их  поведение  на  «приёме»   у  Хлестакова?</w:t>
      </w:r>
    </w:p>
    <w:p w:rsidR="00EC708A" w:rsidRPr="00D57D0F" w:rsidRDefault="00EC708A" w:rsidP="009B2B60">
      <w:pPr>
        <w:pStyle w:val="NoSpacing"/>
        <w:numPr>
          <w:ilvl w:val="0"/>
          <w:numId w:val="4"/>
        </w:numPr>
      </w:pPr>
      <w:r w:rsidRPr="00D57D0F">
        <w:t>Исходя  из  характеристики  героя,  укажите  его  имя:   наивность,  простодушие,  легкомыслие,   праздное  любопытство.</w:t>
      </w:r>
    </w:p>
    <w:p w:rsidR="00EC708A" w:rsidRPr="00D57D0F" w:rsidRDefault="00EC708A" w:rsidP="009B2B60">
      <w:pPr>
        <w:pStyle w:val="NoSpacing"/>
        <w:numPr>
          <w:ilvl w:val="0"/>
          <w:numId w:val="4"/>
        </w:numPr>
      </w:pPr>
      <w:r w:rsidRPr="00D57D0F">
        <w:t>Сочините  эпизод  «Городничий  на  пути  из  дома  в  трактир».  Как  готовился  городничий  к  встрече  с  ревизором?  О  чём  думал  по  пути?</w:t>
      </w:r>
    </w:p>
    <w:sectPr w:rsidR="00EC708A" w:rsidRPr="00D57D0F" w:rsidSect="005E719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39728D"/>
    <w:multiLevelType w:val="hybridMultilevel"/>
    <w:tmpl w:val="44D40C8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34C10095"/>
    <w:multiLevelType w:val="hybridMultilevel"/>
    <w:tmpl w:val="0E1A38C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41B171E3"/>
    <w:multiLevelType w:val="hybridMultilevel"/>
    <w:tmpl w:val="A4EEB7C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69470480"/>
    <w:multiLevelType w:val="hybridMultilevel"/>
    <w:tmpl w:val="5EC046D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09"/>
  <w:doNotDisplayPageBoundari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24B44"/>
    <w:rsid w:val="00024B44"/>
    <w:rsid w:val="000A0B9B"/>
    <w:rsid w:val="004A52AE"/>
    <w:rsid w:val="005B3822"/>
    <w:rsid w:val="005E7199"/>
    <w:rsid w:val="009267F6"/>
    <w:rsid w:val="009B2B60"/>
    <w:rsid w:val="00A836F5"/>
    <w:rsid w:val="00AA746B"/>
    <w:rsid w:val="00D37C49"/>
    <w:rsid w:val="00D57D0F"/>
    <w:rsid w:val="00DE419B"/>
    <w:rsid w:val="00EC70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E7199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99"/>
    <w:qFormat/>
    <w:rsid w:val="00024B44"/>
    <w:rPr>
      <w:lang w:eastAsia="en-US"/>
    </w:rPr>
  </w:style>
  <w:style w:type="paragraph" w:styleId="DocumentMap">
    <w:name w:val="Document Map"/>
    <w:basedOn w:val="Normal"/>
    <w:link w:val="DocumentMapChar"/>
    <w:uiPriority w:val="99"/>
    <w:semiHidden/>
    <w:rsid w:val="00D57D0F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1B5549"/>
    <w:rPr>
      <w:rFonts w:ascii="Times New Roman" w:hAnsi="Times New Roman"/>
      <w:sz w:val="0"/>
      <w:szCs w:val="0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42</TotalTime>
  <Pages>1</Pages>
  <Words>417</Words>
  <Characters>2382</Characters>
  <Application>Microsoft Office Outlook</Application>
  <DocSecurity>0</DocSecurity>
  <Lines>0</Lines>
  <Paragraphs>0</Paragraphs>
  <ScaleCrop>false</ScaleCrop>
  <Company>Microsoft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Инна</dc:creator>
  <cp:keywords/>
  <dc:description/>
  <cp:lastModifiedBy>Inna</cp:lastModifiedBy>
  <cp:revision>3</cp:revision>
  <cp:lastPrinted>2016-12-15T18:43:00Z</cp:lastPrinted>
  <dcterms:created xsi:type="dcterms:W3CDTF">2012-12-16T14:15:00Z</dcterms:created>
  <dcterms:modified xsi:type="dcterms:W3CDTF">2016-12-15T18:43:00Z</dcterms:modified>
</cp:coreProperties>
</file>