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F05" w:rsidRPr="00B74A5C" w:rsidRDefault="00634F05" w:rsidP="008C634E">
      <w:pPr>
        <w:pStyle w:val="NoSpacing"/>
        <w:rPr>
          <w:b/>
        </w:rPr>
      </w:pPr>
      <w:r w:rsidRPr="00B74A5C">
        <w:rPr>
          <w:b/>
        </w:rPr>
        <w:t>Используя  анкетные  данные  Маши  Мироновой,  составьте  рассказ  о  её  жизни</w:t>
      </w:r>
    </w:p>
    <w:p w:rsidR="00634F05" w:rsidRDefault="00634F05" w:rsidP="008C634E">
      <w:pPr>
        <w:pStyle w:val="NoSpacing"/>
        <w:numPr>
          <w:ilvl w:val="0"/>
          <w:numId w:val="1"/>
        </w:numPr>
      </w:pPr>
      <w:r>
        <w:t>Фамилия,  имя,  отчество  отца  героини</w:t>
      </w:r>
    </w:p>
    <w:p w:rsidR="00634F05" w:rsidRDefault="00634F05" w:rsidP="008C634E">
      <w:pPr>
        <w:pStyle w:val="NoSpacing"/>
        <w:numPr>
          <w:ilvl w:val="0"/>
          <w:numId w:val="1"/>
        </w:numPr>
      </w:pPr>
      <w:r>
        <w:t>Фамилия,  имя,  отчество  матери  героини</w:t>
      </w:r>
    </w:p>
    <w:p w:rsidR="00634F05" w:rsidRDefault="00634F05" w:rsidP="008C634E">
      <w:pPr>
        <w:pStyle w:val="NoSpacing"/>
        <w:numPr>
          <w:ilvl w:val="0"/>
          <w:numId w:val="1"/>
        </w:numPr>
      </w:pPr>
      <w:r>
        <w:t>Цвет  волос  героини</w:t>
      </w:r>
    </w:p>
    <w:p w:rsidR="00634F05" w:rsidRDefault="00634F05" w:rsidP="008C634E">
      <w:pPr>
        <w:pStyle w:val="NoSpacing"/>
        <w:numPr>
          <w:ilvl w:val="0"/>
          <w:numId w:val="1"/>
        </w:numPr>
      </w:pPr>
      <w:r>
        <w:t>Приданое  героини</w:t>
      </w:r>
    </w:p>
    <w:p w:rsidR="00634F05" w:rsidRDefault="00634F05" w:rsidP="008C634E">
      <w:pPr>
        <w:pStyle w:val="NoSpacing"/>
        <w:numPr>
          <w:ilvl w:val="0"/>
          <w:numId w:val="1"/>
        </w:numPr>
      </w:pPr>
      <w:r>
        <w:t>Фамилия  офицера,  сватавшегося  к  Маше  за  два  месяца  до  приезда Гринёва  в  крепость</w:t>
      </w:r>
    </w:p>
    <w:p w:rsidR="00634F05" w:rsidRDefault="00634F05" w:rsidP="008C634E">
      <w:pPr>
        <w:pStyle w:val="NoSpacing"/>
        <w:numPr>
          <w:ilvl w:val="0"/>
          <w:numId w:val="1"/>
        </w:numPr>
      </w:pPr>
      <w:r>
        <w:t>Подарок,  сделав  который,  по  словам  Швабрина,  можно  было  с  лёгкостью  добиться  благосклонности  героини</w:t>
      </w:r>
    </w:p>
    <w:p w:rsidR="00634F05" w:rsidRDefault="00634F05" w:rsidP="008C634E">
      <w:pPr>
        <w:pStyle w:val="NoSpacing"/>
        <w:numPr>
          <w:ilvl w:val="0"/>
          <w:numId w:val="1"/>
        </w:numPr>
      </w:pPr>
      <w:r>
        <w:t>Город,  куда  родители  собирались отправить дочь  накануне  взятия  Белогорской  крепости</w:t>
      </w:r>
    </w:p>
    <w:p w:rsidR="00634F05" w:rsidRDefault="00634F05" w:rsidP="008C634E">
      <w:pPr>
        <w:pStyle w:val="NoSpacing"/>
        <w:numPr>
          <w:ilvl w:val="0"/>
          <w:numId w:val="1"/>
        </w:numPr>
      </w:pPr>
      <w:r>
        <w:t>Лицо,  передавшее  Гринёву  письмо  от  Маши  с  просьбой  о  помощи</w:t>
      </w:r>
    </w:p>
    <w:p w:rsidR="00634F05" w:rsidRDefault="00634F05" w:rsidP="008C634E">
      <w:pPr>
        <w:pStyle w:val="NoSpacing"/>
        <w:numPr>
          <w:ilvl w:val="0"/>
          <w:numId w:val="1"/>
        </w:numPr>
      </w:pPr>
      <w:r>
        <w:t>Лицо, выразившее  желание  быть  посаженым  отцом  на  свадьбе  Петра  и  Маши</w:t>
      </w:r>
    </w:p>
    <w:p w:rsidR="00634F05" w:rsidRDefault="00634F05" w:rsidP="008C634E">
      <w:pPr>
        <w:pStyle w:val="NoSpacing"/>
        <w:numPr>
          <w:ilvl w:val="0"/>
          <w:numId w:val="1"/>
        </w:numPr>
      </w:pPr>
      <w:r>
        <w:t>Населённый  пункт,  царская  резиденция,  где  героиня  встретилась  с  императрицей</w:t>
      </w:r>
    </w:p>
    <w:p w:rsidR="00634F05" w:rsidRDefault="00634F05" w:rsidP="008C634E">
      <w:pPr>
        <w:pStyle w:val="NoSpacing"/>
        <w:numPr>
          <w:ilvl w:val="0"/>
          <w:numId w:val="1"/>
        </w:numPr>
      </w:pPr>
      <w:r>
        <w:t>Лица,  сопровождавшие  Машу  во  время  поездки  в  Петербург</w:t>
      </w:r>
    </w:p>
    <w:p w:rsidR="00634F05" w:rsidRDefault="00634F05" w:rsidP="008C634E">
      <w:pPr>
        <w:pStyle w:val="NoSpacing"/>
        <w:numPr>
          <w:ilvl w:val="0"/>
          <w:numId w:val="1"/>
        </w:numPr>
      </w:pPr>
      <w:r>
        <w:t>Особа,  взявшая  на  себя  обязательство  «устроить  состояние»  бедной  сироты</w:t>
      </w:r>
    </w:p>
    <w:p w:rsidR="00634F05" w:rsidRDefault="00634F05" w:rsidP="008C634E">
      <w:pPr>
        <w:pStyle w:val="NoSpacing"/>
        <w:numPr>
          <w:ilvl w:val="0"/>
          <w:numId w:val="1"/>
        </w:numPr>
      </w:pPr>
      <w:r>
        <w:t>Губерния,  где  «благоденствует  потомство»  Петра  Гринёва  и  Маши Мироновой</w:t>
      </w:r>
    </w:p>
    <w:p w:rsidR="00634F05" w:rsidRDefault="00634F05" w:rsidP="008C634E">
      <w:pPr>
        <w:pStyle w:val="NoSpacing"/>
      </w:pPr>
    </w:p>
    <w:p w:rsidR="00634F05" w:rsidRDefault="00634F05" w:rsidP="008C634E">
      <w:pPr>
        <w:pStyle w:val="NoSpacing"/>
      </w:pPr>
    </w:p>
    <w:p w:rsidR="00634F05" w:rsidRDefault="00634F05" w:rsidP="008C634E">
      <w:pPr>
        <w:pStyle w:val="NoSpacing"/>
      </w:pPr>
    </w:p>
    <w:p w:rsidR="00634F05" w:rsidRDefault="00634F05" w:rsidP="008C634E">
      <w:pPr>
        <w:pStyle w:val="NoSpacing"/>
      </w:pPr>
    </w:p>
    <w:p w:rsidR="00634F05" w:rsidRPr="0062542B" w:rsidRDefault="00634F05" w:rsidP="008C634E">
      <w:pPr>
        <w:pStyle w:val="NoSpacing"/>
        <w:rPr>
          <w:b/>
        </w:rPr>
      </w:pPr>
      <w:r w:rsidRPr="0062542B">
        <w:rPr>
          <w:b/>
        </w:rPr>
        <w:t>Используя  анкетные  данные  Маши  Мироновой,  составьте  рассказ  о  её  жизни</w:t>
      </w:r>
    </w:p>
    <w:p w:rsidR="00634F05" w:rsidRDefault="00634F05" w:rsidP="008C634E">
      <w:pPr>
        <w:pStyle w:val="NoSpacing"/>
        <w:numPr>
          <w:ilvl w:val="0"/>
          <w:numId w:val="1"/>
        </w:numPr>
      </w:pPr>
      <w:r>
        <w:t>Фамилия,  имя,  отчество  отца  героини</w:t>
      </w:r>
    </w:p>
    <w:p w:rsidR="00634F05" w:rsidRDefault="00634F05" w:rsidP="008C634E">
      <w:pPr>
        <w:pStyle w:val="NoSpacing"/>
        <w:numPr>
          <w:ilvl w:val="0"/>
          <w:numId w:val="1"/>
        </w:numPr>
      </w:pPr>
      <w:r>
        <w:t>Фамилия,  имя,  отчество  матери  героини</w:t>
      </w:r>
    </w:p>
    <w:p w:rsidR="00634F05" w:rsidRDefault="00634F05" w:rsidP="008C634E">
      <w:pPr>
        <w:pStyle w:val="NoSpacing"/>
        <w:numPr>
          <w:ilvl w:val="0"/>
          <w:numId w:val="1"/>
        </w:numPr>
      </w:pPr>
      <w:r>
        <w:t>Цвет  волос  героини</w:t>
      </w:r>
    </w:p>
    <w:p w:rsidR="00634F05" w:rsidRDefault="00634F05" w:rsidP="008C634E">
      <w:pPr>
        <w:pStyle w:val="NoSpacing"/>
        <w:numPr>
          <w:ilvl w:val="0"/>
          <w:numId w:val="1"/>
        </w:numPr>
      </w:pPr>
      <w:r>
        <w:t>Приданое  героини</w:t>
      </w:r>
    </w:p>
    <w:p w:rsidR="00634F05" w:rsidRDefault="00634F05" w:rsidP="008C634E">
      <w:pPr>
        <w:pStyle w:val="NoSpacing"/>
        <w:numPr>
          <w:ilvl w:val="0"/>
          <w:numId w:val="1"/>
        </w:numPr>
      </w:pPr>
      <w:r>
        <w:t>Фамилия  офицера,  сватавшегося  к  Маше  за  два  месяца  до  приезда Гринёва  в  крепость</w:t>
      </w:r>
    </w:p>
    <w:p w:rsidR="00634F05" w:rsidRDefault="00634F05" w:rsidP="008C634E">
      <w:pPr>
        <w:pStyle w:val="NoSpacing"/>
        <w:numPr>
          <w:ilvl w:val="0"/>
          <w:numId w:val="1"/>
        </w:numPr>
      </w:pPr>
      <w:r>
        <w:t>Подарок,  сделав  который,  по  словам  Швабрина,  можно  было  с  лёгкостью  добиться  благосклонности  героини</w:t>
      </w:r>
    </w:p>
    <w:p w:rsidR="00634F05" w:rsidRDefault="00634F05" w:rsidP="008C634E">
      <w:pPr>
        <w:pStyle w:val="NoSpacing"/>
        <w:numPr>
          <w:ilvl w:val="0"/>
          <w:numId w:val="1"/>
        </w:numPr>
      </w:pPr>
      <w:r>
        <w:t>Город,  куда  родители  собирались отправить дочь  накануне  взятия  Белогорской  крепости</w:t>
      </w:r>
    </w:p>
    <w:p w:rsidR="00634F05" w:rsidRDefault="00634F05" w:rsidP="008C634E">
      <w:pPr>
        <w:pStyle w:val="NoSpacing"/>
        <w:numPr>
          <w:ilvl w:val="0"/>
          <w:numId w:val="1"/>
        </w:numPr>
      </w:pPr>
      <w:r>
        <w:t>Лицо,  передавшее  Гринёву  письмо  от  Маши  с  просьбой  о  помощи</w:t>
      </w:r>
    </w:p>
    <w:p w:rsidR="00634F05" w:rsidRDefault="00634F05" w:rsidP="008C634E">
      <w:pPr>
        <w:pStyle w:val="NoSpacing"/>
        <w:numPr>
          <w:ilvl w:val="0"/>
          <w:numId w:val="1"/>
        </w:numPr>
      </w:pPr>
      <w:r>
        <w:t>Лицо, выразившее  желание  быть  посаженым  отцом  на  свадьбе  Петра  и  Маши</w:t>
      </w:r>
    </w:p>
    <w:p w:rsidR="00634F05" w:rsidRDefault="00634F05" w:rsidP="008C634E">
      <w:pPr>
        <w:pStyle w:val="NoSpacing"/>
        <w:numPr>
          <w:ilvl w:val="0"/>
          <w:numId w:val="1"/>
        </w:numPr>
      </w:pPr>
      <w:r>
        <w:t>Населённый  пункт,  царская  резиденция,  где  героиня  встретилась  с  императрицей</w:t>
      </w:r>
    </w:p>
    <w:p w:rsidR="00634F05" w:rsidRDefault="00634F05" w:rsidP="008C634E">
      <w:pPr>
        <w:pStyle w:val="NoSpacing"/>
        <w:numPr>
          <w:ilvl w:val="0"/>
          <w:numId w:val="1"/>
        </w:numPr>
      </w:pPr>
      <w:r>
        <w:t>Лица,  сопровождавшие  Машу  во  время  поездки  в  Петербург</w:t>
      </w:r>
    </w:p>
    <w:p w:rsidR="00634F05" w:rsidRDefault="00634F05" w:rsidP="008C634E">
      <w:pPr>
        <w:pStyle w:val="NoSpacing"/>
        <w:numPr>
          <w:ilvl w:val="0"/>
          <w:numId w:val="1"/>
        </w:numPr>
      </w:pPr>
      <w:r>
        <w:t>Особа,  взявшая  на  себя  обязательство  «устроить  состояние»  бедной  сироты</w:t>
      </w:r>
    </w:p>
    <w:p w:rsidR="00634F05" w:rsidRDefault="00634F05" w:rsidP="008C634E">
      <w:pPr>
        <w:pStyle w:val="NoSpacing"/>
        <w:numPr>
          <w:ilvl w:val="0"/>
          <w:numId w:val="1"/>
        </w:numPr>
      </w:pPr>
      <w:r>
        <w:t>Губерния,  где  «благоденствует  потомство»  Петра  Гринёва  и  Маши Мироновой</w:t>
      </w:r>
    </w:p>
    <w:p w:rsidR="00634F05" w:rsidRDefault="00634F05" w:rsidP="008C634E">
      <w:pPr>
        <w:pStyle w:val="NoSpacing"/>
      </w:pPr>
    </w:p>
    <w:p w:rsidR="00634F05" w:rsidRDefault="00634F05" w:rsidP="008C634E">
      <w:pPr>
        <w:pStyle w:val="NoSpacing"/>
      </w:pPr>
    </w:p>
    <w:p w:rsidR="00634F05" w:rsidRDefault="00634F05" w:rsidP="008C634E">
      <w:pPr>
        <w:pStyle w:val="NoSpacing"/>
      </w:pPr>
    </w:p>
    <w:p w:rsidR="00634F05" w:rsidRDefault="00634F05" w:rsidP="008C634E">
      <w:pPr>
        <w:pStyle w:val="NoSpacing"/>
      </w:pPr>
    </w:p>
    <w:p w:rsidR="00634F05" w:rsidRPr="008C634E" w:rsidRDefault="00634F05" w:rsidP="008C634E"/>
    <w:sectPr w:rsidR="00634F05" w:rsidRPr="008C634E" w:rsidSect="00EB26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852C02"/>
    <w:multiLevelType w:val="hybridMultilevel"/>
    <w:tmpl w:val="69C62F94"/>
    <w:lvl w:ilvl="0" w:tplc="3FCE3EF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oNotDisplayPageBoundari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4F40"/>
    <w:rsid w:val="0062542B"/>
    <w:rsid w:val="00634F05"/>
    <w:rsid w:val="008C634E"/>
    <w:rsid w:val="008E3F9B"/>
    <w:rsid w:val="009E38EC"/>
    <w:rsid w:val="00B74A5C"/>
    <w:rsid w:val="00C64F40"/>
    <w:rsid w:val="00CC73C8"/>
    <w:rsid w:val="00EB2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69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C64F40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</TotalTime>
  <Pages>1</Pages>
  <Words>285</Words>
  <Characters>1626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Inna</cp:lastModifiedBy>
  <cp:revision>4</cp:revision>
  <cp:lastPrinted>2010-11-10T17:59:00Z</cp:lastPrinted>
  <dcterms:created xsi:type="dcterms:W3CDTF">2010-11-10T17:46:00Z</dcterms:created>
  <dcterms:modified xsi:type="dcterms:W3CDTF">2017-07-25T12:41:00Z</dcterms:modified>
</cp:coreProperties>
</file>